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606" w:rsidRDefault="001002E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55pt;margin-top:-42.4pt;width:211.2pt;height:111.35pt;z-index:251659264;mso-position-horizontal-relative:text;mso-position-vertical-relative:text;mso-width-relative:page;mso-height-relative:page">
            <v:imagedata r:id="rId10" o:title="Memo Letterhead Logo" cropbottom="17690f"/>
          </v:shape>
        </w:pict>
      </w:r>
    </w:p>
    <w:tbl>
      <w:tblPr>
        <w:tblW w:w="5000" w:type="pct"/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  <w:tblDescription w:val="Company logo and name"/>
      </w:tblPr>
      <w:tblGrid>
        <w:gridCol w:w="4680"/>
        <w:gridCol w:w="4680"/>
      </w:tblGrid>
      <w:tr w:rsidR="00A32117" w:rsidTr="007F0606">
        <w:tc>
          <w:tcPr>
            <w:tcW w:w="4680" w:type="dxa"/>
          </w:tcPr>
          <w:p w:rsidR="00A32117" w:rsidRDefault="00A32117">
            <w:pPr>
              <w:pStyle w:val="NoSpacing"/>
            </w:pPr>
          </w:p>
        </w:tc>
        <w:tc>
          <w:tcPr>
            <w:tcW w:w="4680" w:type="dxa"/>
          </w:tcPr>
          <w:p w:rsidR="001B44DE" w:rsidRDefault="003115CF" w:rsidP="001B44DE">
            <w:pPr>
              <w:pStyle w:val="Heading1"/>
              <w:spacing w:after="0"/>
            </w:pPr>
            <w:r>
              <w:t>Combat Boots &amp; High Heels</w:t>
            </w:r>
          </w:p>
          <w:p w:rsidR="001B44DE" w:rsidRPr="001B44DE" w:rsidRDefault="00784DE7" w:rsidP="00784DE7">
            <w:pPr>
              <w:jc w:val="right"/>
            </w:pPr>
            <w:r>
              <w:rPr>
                <w:sz w:val="24"/>
              </w:rPr>
              <w:t>Columbia, MO 6520</w:t>
            </w:r>
            <w:r w:rsidR="001B44DE" w:rsidRPr="001B44DE">
              <w:rPr>
                <w:sz w:val="24"/>
              </w:rPr>
              <w:t>1</w:t>
            </w:r>
          </w:p>
        </w:tc>
      </w:tr>
    </w:tbl>
    <w:p w:rsidR="00A32117" w:rsidRDefault="00784DE7">
      <w:pPr>
        <w:pStyle w:val="Heading2"/>
      </w:pPr>
      <w:r>
        <w:t xml:space="preserve">CBHH </w:t>
      </w:r>
      <w:r w:rsidR="001002E8">
        <w:t>Baby Essentials Box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equest for approval to hire form"/>
      </w:tblPr>
      <w:tblGrid>
        <w:gridCol w:w="4680"/>
        <w:gridCol w:w="4680"/>
      </w:tblGrid>
      <w:tr w:rsidR="00A32117">
        <w:tc>
          <w:tcPr>
            <w:tcW w:w="9360" w:type="dxa"/>
            <w:gridSpan w:val="2"/>
            <w:shd w:val="clear" w:color="auto" w:fill="000000" w:themeFill="text1"/>
          </w:tcPr>
          <w:p w:rsidR="00A32117" w:rsidRDefault="00E2072E">
            <w:pPr>
              <w:pStyle w:val="Heading3"/>
            </w:pPr>
            <w:r>
              <w:t>Applicant Information</w:t>
            </w:r>
          </w:p>
        </w:tc>
      </w:tr>
      <w:tr w:rsidR="00A32117">
        <w:tc>
          <w:tcPr>
            <w:tcW w:w="9360" w:type="dxa"/>
            <w:gridSpan w:val="2"/>
            <w:vAlign w:val="bottom"/>
          </w:tcPr>
          <w:p w:rsidR="00A32117" w:rsidRDefault="00A32117"/>
        </w:tc>
      </w:tr>
      <w:tr w:rsidR="00A32117">
        <w:tc>
          <w:tcPr>
            <w:tcW w:w="9360" w:type="dxa"/>
            <w:gridSpan w:val="2"/>
            <w:vAlign w:val="bottom"/>
          </w:tcPr>
          <w:tbl>
            <w:tblPr>
              <w:tblW w:w="4992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Applicant name"/>
            </w:tblPr>
            <w:tblGrid>
              <w:gridCol w:w="1710"/>
              <w:gridCol w:w="3491"/>
              <w:gridCol w:w="2893"/>
              <w:gridCol w:w="1251"/>
            </w:tblGrid>
            <w:tr w:rsidR="00A32117" w:rsidRPr="003115CF" w:rsidTr="00850736">
              <w:trPr>
                <w:trHeight w:val="432"/>
              </w:trPr>
              <w:tc>
                <w:tcPr>
                  <w:tcW w:w="1710" w:type="dxa"/>
                  <w:vAlign w:val="bottom"/>
                </w:tcPr>
                <w:p w:rsidR="00A32117" w:rsidRPr="00850736" w:rsidRDefault="00E2072E" w:rsidP="00A9771A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 w:rsidRPr="00850736">
                    <w:rPr>
                      <w:b/>
                      <w:sz w:val="24"/>
                      <w:szCs w:val="24"/>
                    </w:rPr>
                    <w:t>Applicant Name:</w:t>
                  </w:r>
                  <w:r w:rsidR="00784DE7">
                    <w:rPr>
                      <w:b/>
                      <w:sz w:val="24"/>
                      <w:szCs w:val="24"/>
                    </w:rPr>
                    <w:t xml:space="preserve">   </w:t>
                  </w:r>
                </w:p>
              </w:tc>
              <w:sdt>
                <w:sdtPr>
                  <w:rPr>
                    <w:sz w:val="24"/>
                    <w:szCs w:val="24"/>
                  </w:rPr>
                  <w:id w:val="-291361301"/>
                  <w:placeholder>
                    <w:docPart w:val="D7432853066F4A119A691096662FCB3F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491" w:type="dxa"/>
                      <w:tcBorders>
                        <w:bottom w:val="single" w:sz="4" w:space="0" w:color="auto"/>
                      </w:tcBorders>
                      <w:vAlign w:val="bottom"/>
                    </w:tcPr>
                    <w:p w:rsidR="00A32117" w:rsidRPr="003115CF" w:rsidRDefault="00784DE7" w:rsidP="00784DE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784DE7">
                        <w:rPr>
                          <w:rStyle w:val="PlaceholderText"/>
                          <w:sz w:val="32"/>
                        </w:rPr>
                        <w:t>Last</w:t>
                      </w:r>
                    </w:p>
                  </w:tc>
                </w:sdtContent>
              </w:sdt>
              <w:sdt>
                <w:sdtPr>
                  <w:rPr>
                    <w:sz w:val="24"/>
                    <w:szCs w:val="24"/>
                  </w:rPr>
                  <w:id w:val="-343709283"/>
                  <w:placeholder>
                    <w:docPart w:val="298F65269D6843F3B23EB62B13065B3D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893" w:type="dxa"/>
                      <w:tcBorders>
                        <w:bottom w:val="single" w:sz="4" w:space="0" w:color="auto"/>
                      </w:tcBorders>
                      <w:vAlign w:val="bottom"/>
                    </w:tcPr>
                    <w:p w:rsidR="00A32117" w:rsidRPr="00784DE7" w:rsidRDefault="006F0450" w:rsidP="00A9771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784DE7">
                        <w:rPr>
                          <w:rStyle w:val="PlaceholderText"/>
                          <w:sz w:val="28"/>
                        </w:rPr>
                        <w:t xml:space="preserve"> First</w:t>
                      </w:r>
                    </w:p>
                  </w:tc>
                </w:sdtContent>
              </w:sdt>
              <w:sdt>
                <w:sdtPr>
                  <w:rPr>
                    <w:sz w:val="24"/>
                    <w:szCs w:val="24"/>
                  </w:rPr>
                  <w:id w:val="-126391280"/>
                  <w:placeholder>
                    <w:docPart w:val="B56B7D88C81344D8BADE29CD8E6EB5EB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251" w:type="dxa"/>
                      <w:tcBorders>
                        <w:bottom w:val="single" w:sz="4" w:space="0" w:color="auto"/>
                      </w:tcBorders>
                      <w:vAlign w:val="bottom"/>
                    </w:tcPr>
                    <w:p w:rsidR="00A32117" w:rsidRPr="003115CF" w:rsidRDefault="00C951C9" w:rsidP="00A9771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784DE7">
                        <w:rPr>
                          <w:rStyle w:val="PlaceholderText"/>
                          <w:sz w:val="28"/>
                        </w:rPr>
                        <w:t>MI</w:t>
                      </w:r>
                    </w:p>
                  </w:tc>
                </w:sdtContent>
              </w:sdt>
            </w:tr>
            <w:tr w:rsidR="00A32117" w:rsidRPr="003115CF" w:rsidTr="00850736">
              <w:trPr>
                <w:trHeight w:val="288"/>
              </w:trPr>
              <w:tc>
                <w:tcPr>
                  <w:tcW w:w="1710" w:type="dxa"/>
                  <w:vAlign w:val="bottom"/>
                </w:tcPr>
                <w:p w:rsidR="00A32117" w:rsidRPr="003115CF" w:rsidRDefault="00A32117" w:rsidP="00A9771A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91" w:type="dxa"/>
                  <w:tcBorders>
                    <w:top w:val="single" w:sz="4" w:space="0" w:color="auto"/>
                  </w:tcBorders>
                </w:tcPr>
                <w:p w:rsidR="00A32117" w:rsidRPr="003115CF" w:rsidRDefault="00A32117" w:rsidP="00784DE7">
                  <w:pPr>
                    <w:pStyle w:val="Labels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93" w:type="dxa"/>
                  <w:tcBorders>
                    <w:top w:val="single" w:sz="4" w:space="0" w:color="auto"/>
                  </w:tcBorders>
                </w:tcPr>
                <w:p w:rsidR="00A32117" w:rsidRPr="003115CF" w:rsidRDefault="00A32117" w:rsidP="00A9771A">
                  <w:pPr>
                    <w:pStyle w:val="Labels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51" w:type="dxa"/>
                  <w:tcBorders>
                    <w:top w:val="single" w:sz="4" w:space="0" w:color="auto"/>
                  </w:tcBorders>
                </w:tcPr>
                <w:p w:rsidR="00A32117" w:rsidRPr="003115CF" w:rsidRDefault="00A32117" w:rsidP="00A9771A">
                  <w:pPr>
                    <w:pStyle w:val="Labels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32117" w:rsidRPr="003115CF" w:rsidRDefault="00A32117" w:rsidP="00A977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2117">
        <w:tc>
          <w:tcPr>
            <w:tcW w:w="9360" w:type="dxa"/>
            <w:gridSpan w:val="2"/>
            <w:vAlign w:val="bottom"/>
          </w:tcPr>
          <w:tbl>
            <w:tblPr>
              <w:tblW w:w="1024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ob title"/>
            </w:tblPr>
            <w:tblGrid>
              <w:gridCol w:w="979"/>
              <w:gridCol w:w="9268"/>
            </w:tblGrid>
            <w:tr w:rsidR="00A32117" w:rsidRPr="003115CF" w:rsidTr="00784DE7">
              <w:trPr>
                <w:trHeight w:val="224"/>
              </w:trPr>
              <w:tc>
                <w:tcPr>
                  <w:tcW w:w="979" w:type="dxa"/>
                  <w:vAlign w:val="bottom"/>
                </w:tcPr>
                <w:p w:rsidR="00A32117" w:rsidRPr="00850736" w:rsidRDefault="00784DE7" w:rsidP="00A9771A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SHIPPING </w:t>
                  </w:r>
                  <w:r w:rsidR="003115CF" w:rsidRPr="00850736">
                    <w:rPr>
                      <w:b/>
                      <w:sz w:val="24"/>
                      <w:szCs w:val="24"/>
                    </w:rPr>
                    <w:t>Address</w:t>
                  </w:r>
                  <w:r w:rsidR="00E2072E" w:rsidRPr="00850736">
                    <w:rPr>
                      <w:b/>
                      <w:sz w:val="24"/>
                      <w:szCs w:val="24"/>
                    </w:rPr>
                    <w:t>:</w:t>
                  </w:r>
                  <w:r w:rsidR="00850736" w:rsidRPr="00850736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68" w:type="dxa"/>
                  <w:tcBorders>
                    <w:bottom w:val="single" w:sz="4" w:space="0" w:color="auto"/>
                  </w:tcBorders>
                  <w:vAlign w:val="bottom"/>
                </w:tcPr>
                <w:p w:rsidR="00A32117" w:rsidRPr="003115CF" w:rsidRDefault="00784DE7" w:rsidP="00784DE7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</w:t>
                  </w:r>
                  <w:sdt>
                    <w:sdtPr>
                      <w:rPr>
                        <w:sz w:val="24"/>
                        <w:szCs w:val="24"/>
                      </w:rPr>
                      <w:id w:val="988054395"/>
                      <w:placeholder>
                        <w:docPart w:val="C1B5C37CE7BA49459F4504CBDAFBF9CB"/>
                      </w:placeholder>
                      <w:showingPlcHdr/>
                      <w:text/>
                    </w:sdtPr>
                    <w:sdtEndPr/>
                    <w:sdtContent>
                      <w:r>
                        <w:rPr>
                          <w:rStyle w:val="PlaceholderText"/>
                        </w:rPr>
                        <w:t>Street Address</w:t>
                      </w:r>
                    </w:sdtContent>
                  </w:sdt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="00850736">
                    <w:rPr>
                      <w:sz w:val="24"/>
                      <w:szCs w:val="24"/>
                    </w:rPr>
                    <w:t xml:space="preserve">        </w:t>
                  </w:r>
                  <w:sdt>
                    <w:sdtPr>
                      <w:rPr>
                        <w:sz w:val="24"/>
                        <w:szCs w:val="24"/>
                      </w:rPr>
                      <w:id w:val="-1553767590"/>
                      <w:placeholder>
                        <w:docPart w:val="0B9C1C2970B64AAB9D8796D3E65C2E1A"/>
                      </w:placeholder>
                      <w:showingPlcHdr/>
                      <w:text/>
                    </w:sdtPr>
                    <w:sdtEndPr/>
                    <w:sdtContent>
                      <w:r>
                        <w:rPr>
                          <w:rStyle w:val="PlaceholderText"/>
                        </w:rPr>
                        <w:t>City</w:t>
                      </w:r>
                    </w:sdtContent>
                  </w:sdt>
                  <w:r w:rsidR="00850736">
                    <w:rPr>
                      <w:sz w:val="24"/>
                      <w:szCs w:val="24"/>
                    </w:rPr>
                    <w:t xml:space="preserve">                      </w:t>
                  </w:r>
                  <w:sdt>
                    <w:sdtPr>
                      <w:rPr>
                        <w:sz w:val="24"/>
                        <w:szCs w:val="24"/>
                      </w:rPr>
                      <w:id w:val="-646819684"/>
                      <w:placeholder>
                        <w:docPart w:val="E9DE55AB0FED4A88BFF83ECD06F16AB4"/>
                      </w:placeholder>
                      <w:showingPlcHdr/>
                      <w:text/>
                    </w:sdtPr>
                    <w:sdtEndPr/>
                    <w:sdtContent>
                      <w:r>
                        <w:rPr>
                          <w:rStyle w:val="PlaceholderText"/>
                        </w:rPr>
                        <w:t>State</w:t>
                      </w:r>
                    </w:sdtContent>
                  </w:sdt>
                  <w:r w:rsidR="00850736">
                    <w:rPr>
                      <w:sz w:val="24"/>
                      <w:szCs w:val="24"/>
                    </w:rPr>
                    <w:t xml:space="preserve">          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="00850736">
                    <w:rPr>
                      <w:sz w:val="24"/>
                      <w:szCs w:val="24"/>
                    </w:rPr>
                    <w:t xml:space="preserve">      </w:t>
                  </w:r>
                  <w:sdt>
                    <w:sdtPr>
                      <w:rPr>
                        <w:sz w:val="24"/>
                        <w:szCs w:val="24"/>
                      </w:rPr>
                      <w:id w:val="-454957667"/>
                      <w:placeholder>
                        <w:docPart w:val="689D707761F54647A8EB5029E8BDC55F"/>
                      </w:placeholder>
                      <w:showingPlcHdr/>
                      <w:text/>
                    </w:sdtPr>
                    <w:sdtEndPr/>
                    <w:sdtContent>
                      <w:r>
                        <w:rPr>
                          <w:rStyle w:val="PlaceholderText"/>
                        </w:rPr>
                        <w:t>ZIP</w:t>
                      </w:r>
                    </w:sdtContent>
                  </w:sdt>
                  <w:r w:rsidR="00850736">
                    <w:rPr>
                      <w:sz w:val="24"/>
                      <w:szCs w:val="24"/>
                    </w:rPr>
                    <w:t xml:space="preserve">      </w:t>
                  </w:r>
                </w:p>
              </w:tc>
            </w:tr>
          </w:tbl>
          <w:p w:rsidR="00A32117" w:rsidRPr="003115CF" w:rsidRDefault="00A32117" w:rsidP="00A977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2117">
        <w:tc>
          <w:tcPr>
            <w:tcW w:w="9360" w:type="dxa"/>
            <w:gridSpan w:val="2"/>
            <w:vAlign w:val="bottom"/>
          </w:tcPr>
          <w:p w:rsidR="00A32117" w:rsidRPr="003115CF" w:rsidRDefault="00A32117" w:rsidP="00A977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2117">
        <w:tc>
          <w:tcPr>
            <w:tcW w:w="9360" w:type="dxa"/>
            <w:gridSpan w:val="2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tarting salary, date, supervisor, department"/>
            </w:tblPr>
            <w:tblGrid>
              <w:gridCol w:w="1530"/>
              <w:gridCol w:w="2894"/>
              <w:gridCol w:w="1606"/>
              <w:gridCol w:w="3330"/>
            </w:tblGrid>
            <w:tr w:rsidR="00A32117" w:rsidRPr="003115CF" w:rsidTr="00A9771A">
              <w:trPr>
                <w:trHeight w:val="315"/>
              </w:trPr>
              <w:tc>
                <w:tcPr>
                  <w:tcW w:w="1530" w:type="dxa"/>
                </w:tcPr>
                <w:p w:rsidR="00A32117" w:rsidRPr="00850736" w:rsidRDefault="003115CF" w:rsidP="00A9771A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0736">
                    <w:rPr>
                      <w:b/>
                      <w:sz w:val="24"/>
                      <w:szCs w:val="24"/>
                    </w:rPr>
                    <w:t>Email Address</w:t>
                  </w:r>
                  <w:r w:rsidR="00E2072E" w:rsidRPr="00850736">
                    <w:rPr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894" w:type="dxa"/>
                  <w:tcBorders>
                    <w:bottom w:val="single" w:sz="4" w:space="0" w:color="auto"/>
                  </w:tcBorders>
                </w:tcPr>
                <w:p w:rsidR="00A32117" w:rsidRPr="003115CF" w:rsidRDefault="001002E8" w:rsidP="00A9771A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sdt>
                    <w:sdtPr>
                      <w:rPr>
                        <w:sz w:val="24"/>
                        <w:szCs w:val="24"/>
                      </w:rPr>
                      <w:id w:val="48420729"/>
                      <w:placeholder>
                        <w:docPart w:val="9A6D7111D6E64CF5B87DE9D42071DC85"/>
                      </w:placeholder>
                      <w:showingPlcHdr/>
                      <w:text/>
                    </w:sdtPr>
                    <w:sdtEndPr/>
                    <w:sdtContent>
                      <w:r w:rsidR="00850736">
                        <w:rPr>
                          <w:rStyle w:val="PlaceholderText"/>
                        </w:rPr>
                        <w:t>Email</w:t>
                      </w:r>
                    </w:sdtContent>
                  </w:sdt>
                </w:p>
              </w:tc>
              <w:tc>
                <w:tcPr>
                  <w:tcW w:w="1606" w:type="dxa"/>
                </w:tcPr>
                <w:p w:rsidR="00A32117" w:rsidRPr="00850736" w:rsidRDefault="003115CF" w:rsidP="00A9771A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0736">
                    <w:rPr>
                      <w:b/>
                      <w:sz w:val="24"/>
                      <w:szCs w:val="24"/>
                    </w:rPr>
                    <w:t>Phone Number</w:t>
                  </w:r>
                  <w:r w:rsidR="00E2072E" w:rsidRPr="00850736">
                    <w:rPr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3330" w:type="dxa"/>
                  <w:tcBorders>
                    <w:bottom w:val="single" w:sz="4" w:space="0" w:color="auto"/>
                  </w:tcBorders>
                </w:tcPr>
                <w:p w:rsidR="00A32117" w:rsidRPr="003115CF" w:rsidRDefault="001002E8" w:rsidP="00A9771A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sdt>
                    <w:sdtPr>
                      <w:rPr>
                        <w:sz w:val="24"/>
                        <w:szCs w:val="24"/>
                      </w:rPr>
                      <w:id w:val="-1732833861"/>
                      <w:placeholder>
                        <w:docPart w:val="557CDD7E412E4E95A48A59FAA02AD36D"/>
                      </w:placeholder>
                      <w:showingPlcHdr/>
                      <w:text/>
                    </w:sdtPr>
                    <w:sdtEndPr/>
                    <w:sdtContent>
                      <w:r w:rsidR="00C951C9">
                        <w:rPr>
                          <w:rStyle w:val="PlaceholderText"/>
                        </w:rPr>
                        <w:t>Cell or Home ONLY</w:t>
                      </w:r>
                    </w:sdtContent>
                  </w:sdt>
                </w:p>
              </w:tc>
            </w:tr>
          </w:tbl>
          <w:p w:rsidR="00A32117" w:rsidRPr="003115CF" w:rsidRDefault="00A32117" w:rsidP="00A977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2117">
        <w:trPr>
          <w:trHeight w:val="432"/>
        </w:trPr>
        <w:tc>
          <w:tcPr>
            <w:tcW w:w="9360" w:type="dxa"/>
            <w:gridSpan w:val="2"/>
            <w:vAlign w:val="bottom"/>
          </w:tcPr>
          <w:p w:rsidR="00713DA4" w:rsidRDefault="00713DA4" w:rsidP="00A9771A">
            <w:pPr>
              <w:spacing w:line="240" w:lineRule="auto"/>
            </w:pPr>
          </w:p>
          <w:p w:rsidR="00A9771A" w:rsidRDefault="00A9771A" w:rsidP="00A9771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A9771A" w:rsidRDefault="00A9771A" w:rsidP="00A9771A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Expected Baby’s Birthday:  </w:t>
            </w:r>
            <w:sdt>
              <w:sdtPr>
                <w:rPr>
                  <w:sz w:val="24"/>
                  <w:szCs w:val="24"/>
                </w:rPr>
                <w:id w:val="1565222968"/>
                <w:placeholder>
                  <w:docPart w:val="0FA81D2672C74F91BDF4E87C2B2D509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MM/DD/YY</w:t>
                </w:r>
              </w:sdtContent>
            </w:sdt>
          </w:p>
          <w:p w:rsidR="00A9771A" w:rsidRDefault="00A9771A" w:rsidP="00A9771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A9771A" w:rsidRDefault="00A9771A" w:rsidP="00A9771A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Baby Gender:     </w:t>
            </w:r>
            <w:sdt>
              <w:sdtPr>
                <w:rPr>
                  <w:b/>
                  <w:sz w:val="24"/>
                  <w:szCs w:val="24"/>
                </w:rPr>
                <w:id w:val="200827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Girl                     </w:t>
            </w:r>
            <w:sdt>
              <w:sdtPr>
                <w:rPr>
                  <w:b/>
                  <w:sz w:val="24"/>
                  <w:szCs w:val="24"/>
                </w:rPr>
                <w:id w:val="-24156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54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Boy                     </w:t>
            </w:r>
            <w:sdt>
              <w:sdtPr>
                <w:rPr>
                  <w:b/>
                  <w:sz w:val="24"/>
                  <w:szCs w:val="24"/>
                </w:rPr>
                <w:id w:val="1057589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54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>It’s a Surprise</w:t>
            </w:r>
          </w:p>
          <w:tbl>
            <w:tblPr>
              <w:tblW w:w="947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75"/>
            </w:tblGrid>
            <w:tr w:rsidR="00294E7D" w:rsidRPr="003115CF" w:rsidTr="00294E7D">
              <w:trPr>
                <w:trHeight w:val="707"/>
              </w:trPr>
              <w:tc>
                <w:tcPr>
                  <w:tcW w:w="9475" w:type="dxa"/>
                  <w:vAlign w:val="bottom"/>
                </w:tcPr>
                <w:p w:rsidR="00294E7D" w:rsidRPr="00850736" w:rsidRDefault="001B44DE" w:rsidP="00A9771A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Current Military Status:  </w:t>
                  </w:r>
                  <w:r w:rsidR="00A9771A">
                    <w:rPr>
                      <w:b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sz w:val="24"/>
                        <w:szCs w:val="24"/>
                      </w:rPr>
                      <w:id w:val="-17813371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9771A">
                        <w:rPr>
                          <w:rFonts w:ascii="MS Gothic" w:eastAsia="MS Gothic" w:hAnsi="MS Gothic" w:hint="eastAsia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>
                    <w:rPr>
                      <w:b/>
                      <w:sz w:val="24"/>
                      <w:szCs w:val="24"/>
                    </w:rPr>
                    <w:t xml:space="preserve">Veteran </w:t>
                  </w:r>
                  <w:r w:rsidR="00A9771A">
                    <w:rPr>
                      <w:b/>
                      <w:sz w:val="24"/>
                      <w:szCs w:val="24"/>
                    </w:rPr>
                    <w:t xml:space="preserve">   </w:t>
                  </w:r>
                  <w:r w:rsidR="00294E7D">
                    <w:rPr>
                      <w:b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sz w:val="24"/>
                        <w:szCs w:val="24"/>
                      </w:rPr>
                      <w:id w:val="20490285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94E7D">
                        <w:rPr>
                          <w:rFonts w:ascii="MS Gothic" w:eastAsia="MS Gothic" w:hAnsi="MS Gothic" w:hint="eastAsia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A9771A">
                    <w:rPr>
                      <w:b/>
                      <w:sz w:val="24"/>
                      <w:szCs w:val="24"/>
                    </w:rPr>
                    <w:t>Service Member</w:t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="00294E7D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   </w:t>
                  </w:r>
                  <w:r w:rsidR="00294E7D">
                    <w:rPr>
                      <w:b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sz w:val="24"/>
                        <w:szCs w:val="24"/>
                      </w:rPr>
                      <w:id w:val="-19213168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94E7D">
                        <w:rPr>
                          <w:rFonts w:ascii="MS Gothic" w:eastAsia="MS Gothic" w:hAnsi="MS Gothic" w:hint="eastAsia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294E7D">
                    <w:rPr>
                      <w:b/>
                      <w:sz w:val="24"/>
                      <w:szCs w:val="24"/>
                    </w:rPr>
                    <w:t>Dependent</w:t>
                  </w:r>
                  <w:r>
                    <w:rPr>
                      <w:b/>
                      <w:sz w:val="24"/>
                      <w:szCs w:val="24"/>
                    </w:rPr>
                    <w:t xml:space="preserve">       </w:t>
                  </w:r>
                </w:p>
              </w:tc>
            </w:tr>
          </w:tbl>
          <w:p w:rsidR="003115CF" w:rsidRPr="003115CF" w:rsidRDefault="003115CF" w:rsidP="00A9771A">
            <w:pPr>
              <w:spacing w:line="240" w:lineRule="auto"/>
              <w:rPr>
                <w:sz w:val="24"/>
                <w:szCs w:val="24"/>
              </w:rPr>
            </w:pP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ob title"/>
            </w:tblPr>
            <w:tblGrid>
              <w:gridCol w:w="1710"/>
              <w:gridCol w:w="7650"/>
            </w:tblGrid>
            <w:tr w:rsidR="003115CF" w:rsidRPr="003115CF" w:rsidTr="006F0450">
              <w:trPr>
                <w:trHeight w:val="432"/>
              </w:trPr>
              <w:tc>
                <w:tcPr>
                  <w:tcW w:w="1710" w:type="dxa"/>
                  <w:vAlign w:val="bottom"/>
                </w:tcPr>
                <w:p w:rsidR="003115CF" w:rsidRPr="00850736" w:rsidRDefault="003115CF" w:rsidP="00A9771A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 w:rsidRPr="00850736">
                    <w:rPr>
                      <w:b/>
                      <w:sz w:val="24"/>
                      <w:szCs w:val="24"/>
                    </w:rPr>
                    <w:t>How did you hear about us?</w:t>
                  </w:r>
                </w:p>
              </w:tc>
              <w:sdt>
                <w:sdtPr>
                  <w:rPr>
                    <w:sz w:val="24"/>
                    <w:szCs w:val="24"/>
                  </w:rPr>
                  <w:id w:val="-45989568"/>
                  <w:placeholder>
                    <w:docPart w:val="5DAC78AA9E7B4B8D8604A1FAD5149C3C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7650" w:type="dxa"/>
                      <w:tcBorders>
                        <w:bottom w:val="single" w:sz="4" w:space="0" w:color="auto"/>
                      </w:tcBorders>
                      <w:vAlign w:val="bottom"/>
                    </w:tcPr>
                    <w:p w:rsidR="003115CF" w:rsidRPr="003115CF" w:rsidRDefault="00850736" w:rsidP="00A9771A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PlaceholderText"/>
                        </w:rPr>
                        <w:t>Friend, Advocate, Volunteer?</w:t>
                      </w:r>
                    </w:p>
                  </w:tc>
                </w:sdtContent>
              </w:sdt>
            </w:tr>
          </w:tbl>
          <w:p w:rsidR="00A32117" w:rsidRPr="003115CF" w:rsidRDefault="001002E8" w:rsidP="00A977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27" type="#_x0000_t75" style="position:absolute;margin-left:71.2pt;margin-top:7.65pt;width:109.55pt;height:137.65pt;z-index:251661312;mso-position-horizontal-relative:text;mso-position-vertical-relative:text;mso-width-relative:page;mso-height-relative:page">
                  <v:imagedata r:id="rId11" o:title="baby box stuff" croptop="3781f"/>
                </v:shape>
              </w:pict>
            </w:r>
            <w:r w:rsidR="00C951C9">
              <w:rPr>
                <w:sz w:val="24"/>
                <w:szCs w:val="24"/>
              </w:rPr>
              <w:t xml:space="preserve"> </w:t>
            </w:r>
          </w:p>
        </w:tc>
      </w:tr>
      <w:tr w:rsidR="00AC7408" w:rsidTr="00345D3A">
        <w:trPr>
          <w:trHeight w:val="1386"/>
        </w:trPr>
        <w:tc>
          <w:tcPr>
            <w:tcW w:w="4680" w:type="dxa"/>
            <w:vAlign w:val="bottom"/>
          </w:tcPr>
          <w:p w:rsidR="00AC7408" w:rsidRDefault="00AC7408" w:rsidP="00042356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AC7408" w:rsidRDefault="00AC7408" w:rsidP="00042356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AC7408" w:rsidRDefault="00AC7408" w:rsidP="00042356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4680" w:type="dxa"/>
            <w:vAlign w:val="bottom"/>
          </w:tcPr>
          <w:p w:rsidR="00AC7408" w:rsidRDefault="00AC7408" w:rsidP="00042356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AC7408" w:rsidRDefault="00AC7408" w:rsidP="00042356">
            <w:pP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Boxes may vary, but generally include: Diapers, wipes, formula, baby traveler’s kit, CBHH onsie, and CBHH drawstring tote bag.  A special thank you to Veterans United Foundation for making Operation Baby Box possible.  </w:t>
            </w:r>
          </w:p>
          <w:p w:rsidR="00AC7408" w:rsidRDefault="00AC7408" w:rsidP="00042356">
            <w:pPr>
              <w:spacing w:line="240" w:lineRule="auto"/>
              <w:rPr>
                <w:i/>
                <w:sz w:val="24"/>
                <w:szCs w:val="24"/>
              </w:rPr>
            </w:pPr>
          </w:p>
          <w:p w:rsidR="00AC7408" w:rsidRPr="00471035" w:rsidRDefault="00AC7408" w:rsidP="00042356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</w:tr>
      <w:tr w:rsidR="00A32117">
        <w:tc>
          <w:tcPr>
            <w:tcW w:w="9360" w:type="dxa"/>
            <w:gridSpan w:val="2"/>
            <w:vAlign w:val="bottom"/>
          </w:tcPr>
          <w:p w:rsidR="006F0450" w:rsidRDefault="006F0450" w:rsidP="00A9771A">
            <w:pPr>
              <w:spacing w:line="240" w:lineRule="auto"/>
            </w:pPr>
          </w:p>
        </w:tc>
      </w:tr>
      <w:tr w:rsidR="00A32117">
        <w:tc>
          <w:tcPr>
            <w:tcW w:w="9360" w:type="dxa"/>
            <w:gridSpan w:val="2"/>
            <w:shd w:val="clear" w:color="auto" w:fill="000000" w:themeFill="text1"/>
          </w:tcPr>
          <w:p w:rsidR="00A32117" w:rsidRDefault="00A32117" w:rsidP="00A9771A">
            <w:pPr>
              <w:pStyle w:val="Heading3"/>
            </w:pPr>
          </w:p>
        </w:tc>
      </w:tr>
      <w:tr w:rsidR="00A32117">
        <w:tc>
          <w:tcPr>
            <w:tcW w:w="9360" w:type="dxa"/>
            <w:gridSpan w:val="2"/>
          </w:tcPr>
          <w:p w:rsidR="006F0450" w:rsidRDefault="006F0450" w:rsidP="00A9771A">
            <w:pPr>
              <w:spacing w:line="240" w:lineRule="auto"/>
            </w:pPr>
          </w:p>
          <w:p w:rsidR="00A32117" w:rsidRPr="006F0450" w:rsidRDefault="006F0450" w:rsidP="00A9771A">
            <w:pPr>
              <w:spacing w:line="240" w:lineRule="auto"/>
              <w:rPr>
                <w:i/>
                <w:sz w:val="24"/>
                <w:szCs w:val="24"/>
              </w:rPr>
            </w:pPr>
            <w:r w:rsidRPr="006F0450">
              <w:rPr>
                <w:i/>
                <w:sz w:val="24"/>
                <w:szCs w:val="24"/>
              </w:rPr>
              <w:t>I certify that the information contained within this request is true and accurate to the extent of my knowledge</w:t>
            </w:r>
            <w:r w:rsidR="00471035">
              <w:rPr>
                <w:i/>
                <w:sz w:val="24"/>
                <w:szCs w:val="24"/>
              </w:rPr>
              <w:t xml:space="preserve"> and I have attached proof of service (examples are redacted dd-214, orders, etc)</w:t>
            </w:r>
          </w:p>
          <w:p w:rsidR="006F0450" w:rsidRPr="006F0450" w:rsidRDefault="006F0450" w:rsidP="00A9771A">
            <w:pPr>
              <w:spacing w:line="240" w:lineRule="auto"/>
              <w:rPr>
                <w:i/>
              </w:rPr>
            </w:pPr>
          </w:p>
        </w:tc>
      </w:tr>
      <w:tr w:rsidR="00A32117">
        <w:trPr>
          <w:trHeight w:val="20"/>
        </w:trPr>
        <w:tc>
          <w:tcPr>
            <w:tcW w:w="9360" w:type="dxa"/>
            <w:gridSpan w:val="2"/>
            <w:vAlign w:val="bottom"/>
          </w:tcPr>
          <w:tbl>
            <w:tblPr>
              <w:tblpPr w:leftFromText="180" w:rightFromText="180" w:vertAnchor="text" w:horzAnchor="margin" w:tblpY="-220"/>
              <w:tblOverlap w:val="never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upervisor signature and date"/>
            </w:tblPr>
            <w:tblGrid>
              <w:gridCol w:w="7200"/>
              <w:gridCol w:w="2160"/>
            </w:tblGrid>
            <w:tr w:rsidR="006F0450" w:rsidTr="006F0450">
              <w:trPr>
                <w:trHeight w:val="432"/>
              </w:trPr>
              <w:tc>
                <w:tcPr>
                  <w:tcW w:w="7200" w:type="dxa"/>
                  <w:tcBorders>
                    <w:bottom w:val="single" w:sz="4" w:space="0" w:color="auto"/>
                  </w:tcBorders>
                  <w:vAlign w:val="bottom"/>
                </w:tcPr>
                <w:p w:rsidR="006F0450" w:rsidRDefault="006F0450" w:rsidP="00A9771A">
                  <w:pPr>
                    <w:spacing w:line="240" w:lineRule="auto"/>
                  </w:pPr>
                </w:p>
              </w:tc>
              <w:tc>
                <w:tcPr>
                  <w:tcW w:w="2160" w:type="dxa"/>
                  <w:tcBorders>
                    <w:bottom w:val="single" w:sz="4" w:space="0" w:color="auto"/>
                  </w:tcBorders>
                  <w:vAlign w:val="bottom"/>
                </w:tcPr>
                <w:p w:rsidR="006F0450" w:rsidRDefault="006F0450" w:rsidP="00A9771A">
                  <w:pPr>
                    <w:spacing w:line="240" w:lineRule="auto"/>
                  </w:pPr>
                </w:p>
              </w:tc>
            </w:tr>
            <w:tr w:rsidR="006F0450" w:rsidTr="006F0450">
              <w:trPr>
                <w:trHeight w:val="20"/>
              </w:trPr>
              <w:tc>
                <w:tcPr>
                  <w:tcW w:w="7200" w:type="dxa"/>
                  <w:tcBorders>
                    <w:top w:val="single" w:sz="4" w:space="0" w:color="auto"/>
                  </w:tcBorders>
                </w:tcPr>
                <w:p w:rsidR="006F0450" w:rsidRDefault="006F0450" w:rsidP="00A9771A">
                  <w:pPr>
                    <w:pStyle w:val="Labels"/>
                  </w:pPr>
                  <w:r>
                    <w:t>Requestor Signature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</w:tcBorders>
                </w:tcPr>
                <w:p w:rsidR="006F0450" w:rsidRDefault="006F0450" w:rsidP="00A9771A">
                  <w:pPr>
                    <w:pStyle w:val="Labels"/>
                  </w:pPr>
                  <w:r>
                    <w:t>Date</w:t>
                  </w:r>
                </w:p>
              </w:tc>
            </w:tr>
          </w:tbl>
          <w:p w:rsidR="00A32117" w:rsidRDefault="00A32117" w:rsidP="00A9771A">
            <w:pPr>
              <w:spacing w:line="240" w:lineRule="auto"/>
            </w:pPr>
          </w:p>
        </w:tc>
      </w:tr>
      <w:tr w:rsidR="00A32117">
        <w:tc>
          <w:tcPr>
            <w:tcW w:w="9360" w:type="dxa"/>
            <w:gridSpan w:val="2"/>
          </w:tcPr>
          <w:p w:rsidR="00A32117" w:rsidRDefault="00A32117" w:rsidP="00A9771A">
            <w:pPr>
              <w:pStyle w:val="NoSpacing"/>
            </w:pPr>
          </w:p>
        </w:tc>
      </w:tr>
      <w:tr w:rsidR="00A32117">
        <w:trPr>
          <w:trHeight w:val="20"/>
        </w:trPr>
        <w:tc>
          <w:tcPr>
            <w:tcW w:w="9360" w:type="dxa"/>
            <w:gridSpan w:val="2"/>
            <w:shd w:val="clear" w:color="auto" w:fill="000000" w:themeFill="text1"/>
            <w:vAlign w:val="bottom"/>
          </w:tcPr>
          <w:p w:rsidR="00A32117" w:rsidRDefault="00A32117" w:rsidP="00A9771A">
            <w:pPr>
              <w:pStyle w:val="Heading3"/>
            </w:pPr>
          </w:p>
        </w:tc>
      </w:tr>
    </w:tbl>
    <w:p w:rsidR="008C660A" w:rsidRDefault="008C660A" w:rsidP="00A9771A">
      <w:pPr>
        <w:pStyle w:val="NoSpacing"/>
        <w:jc w:val="center"/>
      </w:pPr>
      <w:r>
        <w:t>Please print this form u</w:t>
      </w:r>
      <w:r w:rsidR="0033628A">
        <w:t>pon completion, sign and date it, then scan</w:t>
      </w:r>
      <w:r w:rsidR="00784DE7">
        <w:t>/take a phone picture of it</w:t>
      </w:r>
      <w:r w:rsidR="0033628A">
        <w:t xml:space="preserve"> and send it to </w:t>
      </w:r>
      <w:r w:rsidR="00D86442">
        <w:t>cbhhbabybox</w:t>
      </w:r>
      <w:r w:rsidR="0033628A" w:rsidRPr="0033628A">
        <w:t>@gmail.com</w:t>
      </w:r>
      <w:r w:rsidR="0033628A">
        <w:t>.  You can expect a response within 72 hours of submission.</w:t>
      </w:r>
    </w:p>
    <w:sectPr w:rsidR="008C660A" w:rsidSect="00A9771A">
      <w:footerReference w:type="default" r:id="rId12"/>
      <w:pgSz w:w="12240" w:h="15840"/>
      <w:pgMar w:top="117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895" w:rsidRDefault="00925895">
      <w:pPr>
        <w:spacing w:line="240" w:lineRule="auto"/>
      </w:pPr>
      <w:r>
        <w:separator/>
      </w:r>
    </w:p>
  </w:endnote>
  <w:endnote w:type="continuationSeparator" w:id="0">
    <w:p w:rsidR="00925895" w:rsidRDefault="009258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714317"/>
      <w:docPartObj>
        <w:docPartGallery w:val="Page Numbers (Bottom of Page)"/>
        <w:docPartUnique/>
      </w:docPartObj>
    </w:sdtPr>
    <w:sdtEndPr/>
    <w:sdtContent>
      <w:p w:rsidR="00A32117" w:rsidRDefault="00E2072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40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895" w:rsidRDefault="00925895">
      <w:pPr>
        <w:spacing w:line="240" w:lineRule="auto"/>
      </w:pPr>
      <w:r>
        <w:separator/>
      </w:r>
    </w:p>
  </w:footnote>
  <w:footnote w:type="continuationSeparator" w:id="0">
    <w:p w:rsidR="00925895" w:rsidRDefault="009258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36432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E483C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54AB0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13E4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2677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3E0D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E0CC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30C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1A7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7012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ocumentProtection w:edit="forms" w:enforcement="1" w:cryptProviderType="rsaAES" w:cryptAlgorithmClass="hash" w:cryptAlgorithmType="typeAny" w:cryptAlgorithmSid="14" w:cryptSpinCount="100000" w:hash="lCNVg9tS/ghqSESbLcKOEQD5Mdp50LkCibeiNF5GQ9WmxQMw4ThcjM1kMOtjG3ls4qLaz+mToYdB22xzLXCwnQ==" w:salt="3MllTNK+uSLSu0vfjiD/N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5CF"/>
    <w:rsid w:val="00004246"/>
    <w:rsid w:val="00042356"/>
    <w:rsid w:val="00075B93"/>
    <w:rsid w:val="000D1F15"/>
    <w:rsid w:val="001002E8"/>
    <w:rsid w:val="001B44DE"/>
    <w:rsid w:val="002152AE"/>
    <w:rsid w:val="00294E7D"/>
    <w:rsid w:val="003115CF"/>
    <w:rsid w:val="0033628A"/>
    <w:rsid w:val="00346D04"/>
    <w:rsid w:val="00471035"/>
    <w:rsid w:val="005518F8"/>
    <w:rsid w:val="006F0450"/>
    <w:rsid w:val="00713DA4"/>
    <w:rsid w:val="00714EFA"/>
    <w:rsid w:val="00784DE7"/>
    <w:rsid w:val="007B7809"/>
    <w:rsid w:val="007E1CCB"/>
    <w:rsid w:val="007F0606"/>
    <w:rsid w:val="007F3636"/>
    <w:rsid w:val="00850736"/>
    <w:rsid w:val="008C660A"/>
    <w:rsid w:val="00925895"/>
    <w:rsid w:val="00976991"/>
    <w:rsid w:val="00990A20"/>
    <w:rsid w:val="00995EF0"/>
    <w:rsid w:val="00997614"/>
    <w:rsid w:val="009D126D"/>
    <w:rsid w:val="00A32117"/>
    <w:rsid w:val="00A9771A"/>
    <w:rsid w:val="00AC7408"/>
    <w:rsid w:val="00B86DA7"/>
    <w:rsid w:val="00BC0185"/>
    <w:rsid w:val="00C26544"/>
    <w:rsid w:val="00C951C9"/>
    <w:rsid w:val="00CD59C1"/>
    <w:rsid w:val="00D86442"/>
    <w:rsid w:val="00E2072E"/>
    <w:rsid w:val="00ED3F61"/>
    <w:rsid w:val="00F2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F38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5CF"/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keepNext/>
      <w:keepLines/>
      <w:spacing w:after="480"/>
      <w:jc w:val="right"/>
      <w:outlineLvl w:val="0"/>
    </w:pPr>
    <w:rPr>
      <w:rFonts w:asciiTheme="majorHAnsi" w:eastAsiaTheme="majorEastAsia" w:hAnsiTheme="majorHAnsi" w:cstheme="majorBidi"/>
      <w:b/>
      <w:bCs/>
      <w:color w:val="7F7F7F" w:themeColor="text1" w:themeTint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16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7F7F7F" w:themeColor="text1" w:themeTint="80"/>
      <w:spacing w:val="4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0000" w:themeColor="text1"/>
      <w:spacing w:val="4"/>
      <w:sz w:val="26"/>
      <w:szCs w:val="26"/>
    </w:rPr>
  </w:style>
  <w:style w:type="table" w:styleId="TableGrid">
    <w:name w:val="Table Grid"/>
    <w:basedOn w:val="TableNormal"/>
    <w:uiPriority w:val="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pacing w:val="4"/>
    </w:rPr>
  </w:style>
  <w:style w:type="paragraph" w:customStyle="1" w:styleId="Labels">
    <w:name w:val="Labels"/>
    <w:basedOn w:val="Normal"/>
    <w:next w:val="Normal"/>
    <w:uiPriority w:val="1"/>
    <w:qFormat/>
    <w:pPr>
      <w:spacing w:line="240" w:lineRule="auto"/>
      <w:jc w:val="center"/>
    </w:pPr>
    <w:rPr>
      <w:i/>
      <w:iCs/>
      <w:sz w:val="17"/>
      <w:szCs w:val="17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spacing w:val="4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Pr>
      <w:spacing w:val="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pacing w:val="4"/>
      <w:sz w:val="20"/>
      <w:szCs w:val="20"/>
    </w:rPr>
  </w:style>
  <w:style w:type="paragraph" w:styleId="NoSpacing">
    <w:name w:val="No Spacing"/>
    <w:uiPriority w:val="1"/>
    <w:unhideWhenUsed/>
    <w:qFormat/>
    <w:pPr>
      <w:spacing w:line="240" w:lineRule="auto"/>
    </w:pPr>
    <w:rPr>
      <w:spacing w:val="4"/>
    </w:rPr>
  </w:style>
  <w:style w:type="character" w:styleId="CommentReference">
    <w:name w:val="annotation reference"/>
    <w:basedOn w:val="DefaultParagraphFont"/>
    <w:uiPriority w:val="99"/>
    <w:semiHidden/>
    <w:unhideWhenUsed/>
    <w:rsid w:val="006F04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45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45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4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4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4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45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6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by%20Girl\AppData\Roaming\Microsoft\Templates\Request%20form%20for%20approval%20to%20h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432853066F4A119A691096662FC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8D02D-4BA2-431C-A394-31003D022DDC}"/>
      </w:docPartPr>
      <w:docPartBody>
        <w:p w:rsidR="00D25B2F" w:rsidRDefault="006D7A4D" w:rsidP="006D7A4D">
          <w:pPr>
            <w:pStyle w:val="D7432853066F4A119A691096662FCB3F9"/>
          </w:pPr>
          <w:r>
            <w:rPr>
              <w:rStyle w:val="PlaceholderText"/>
            </w:rPr>
            <w:t>Last</w:t>
          </w:r>
        </w:p>
      </w:docPartBody>
    </w:docPart>
    <w:docPart>
      <w:docPartPr>
        <w:name w:val="298F65269D6843F3B23EB62B13065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E5D78-2758-4B3E-B651-D3122E4821B6}"/>
      </w:docPartPr>
      <w:docPartBody>
        <w:p w:rsidR="00D25B2F" w:rsidRDefault="006D7A4D" w:rsidP="006D7A4D">
          <w:pPr>
            <w:pStyle w:val="298F65269D6843F3B23EB62B13065B3D9"/>
          </w:pPr>
          <w:r>
            <w:rPr>
              <w:rStyle w:val="PlaceholderText"/>
            </w:rPr>
            <w:t xml:space="preserve"> First</w:t>
          </w:r>
        </w:p>
      </w:docPartBody>
    </w:docPart>
    <w:docPart>
      <w:docPartPr>
        <w:name w:val="B56B7D88C81344D8BADE29CD8E6EB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86257-5E1E-4E08-8EEE-D13DDA8991D2}"/>
      </w:docPartPr>
      <w:docPartBody>
        <w:p w:rsidR="00D25B2F" w:rsidRDefault="006D7A4D" w:rsidP="006D7A4D">
          <w:pPr>
            <w:pStyle w:val="B56B7D88C81344D8BADE29CD8E6EB5EB9"/>
          </w:pPr>
          <w:r>
            <w:rPr>
              <w:rStyle w:val="PlaceholderText"/>
            </w:rPr>
            <w:t>MI</w:t>
          </w:r>
        </w:p>
      </w:docPartBody>
    </w:docPart>
    <w:docPart>
      <w:docPartPr>
        <w:name w:val="9A6D7111D6E64CF5B87DE9D42071D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4090E-4DD6-4950-B48D-26B57AF68FF0}"/>
      </w:docPartPr>
      <w:docPartBody>
        <w:p w:rsidR="00D25B2F" w:rsidRDefault="006D7A4D" w:rsidP="006D7A4D">
          <w:pPr>
            <w:pStyle w:val="9A6D7111D6E64CF5B87DE9D42071DC858"/>
          </w:pPr>
          <w:r>
            <w:rPr>
              <w:rStyle w:val="PlaceholderText"/>
            </w:rPr>
            <w:t>Email</w:t>
          </w:r>
        </w:p>
      </w:docPartBody>
    </w:docPart>
    <w:docPart>
      <w:docPartPr>
        <w:name w:val="557CDD7E412E4E95A48A59FAA02AD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CBCAA-7323-4A0E-A0DF-EA7F4AB45879}"/>
      </w:docPartPr>
      <w:docPartBody>
        <w:p w:rsidR="00D25B2F" w:rsidRDefault="006D7A4D" w:rsidP="006D7A4D">
          <w:pPr>
            <w:pStyle w:val="557CDD7E412E4E95A48A59FAA02AD36D8"/>
          </w:pPr>
          <w:r>
            <w:rPr>
              <w:rStyle w:val="PlaceholderText"/>
            </w:rPr>
            <w:t>Cell or Home ONLY</w:t>
          </w:r>
        </w:p>
      </w:docPartBody>
    </w:docPart>
    <w:docPart>
      <w:docPartPr>
        <w:name w:val="5DAC78AA9E7B4B8D8604A1FAD5149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CE2B6-1A9D-42D1-8F11-C8F377B61B38}"/>
      </w:docPartPr>
      <w:docPartBody>
        <w:p w:rsidR="00D25B2F" w:rsidRDefault="006D7A4D" w:rsidP="006D7A4D">
          <w:pPr>
            <w:pStyle w:val="5DAC78AA9E7B4B8D8604A1FAD5149C3C8"/>
          </w:pPr>
          <w:r>
            <w:rPr>
              <w:rStyle w:val="PlaceholderText"/>
            </w:rPr>
            <w:t>Friend, Advocate, Volunteer?</w:t>
          </w:r>
        </w:p>
      </w:docPartBody>
    </w:docPart>
    <w:docPart>
      <w:docPartPr>
        <w:name w:val="0FA81D2672C74F91BDF4E87C2B2D5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FEF5F-51F9-4D3C-B517-662170D770C7}"/>
      </w:docPartPr>
      <w:docPartBody>
        <w:p w:rsidR="00352779" w:rsidRDefault="006D7A4D" w:rsidP="006D7A4D">
          <w:pPr>
            <w:pStyle w:val="0FA81D2672C74F91BDF4E87C2B2D509F3"/>
          </w:pPr>
          <w:r>
            <w:rPr>
              <w:rStyle w:val="PlaceholderText"/>
            </w:rPr>
            <w:t>MM/DD/YY</w:t>
          </w:r>
        </w:p>
      </w:docPartBody>
    </w:docPart>
    <w:docPart>
      <w:docPartPr>
        <w:name w:val="C1B5C37CE7BA49459F4504CBDAFBF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73E66-0020-4BD4-9250-0E460638DF43}"/>
      </w:docPartPr>
      <w:docPartBody>
        <w:p w:rsidR="00425798" w:rsidRDefault="006D7A4D" w:rsidP="006D7A4D">
          <w:pPr>
            <w:pStyle w:val="C1B5C37CE7BA49459F4504CBDAFBF9CB"/>
          </w:pPr>
          <w:r>
            <w:rPr>
              <w:rStyle w:val="PlaceholderText"/>
            </w:rPr>
            <w:t>Street Address</w:t>
          </w:r>
        </w:p>
      </w:docPartBody>
    </w:docPart>
    <w:docPart>
      <w:docPartPr>
        <w:name w:val="0B9C1C2970B64AAB9D8796D3E65C2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2ECA7-ED58-49BE-83D1-42C76E180B73}"/>
      </w:docPartPr>
      <w:docPartBody>
        <w:p w:rsidR="00425798" w:rsidRDefault="006D7A4D" w:rsidP="006D7A4D">
          <w:pPr>
            <w:pStyle w:val="0B9C1C2970B64AAB9D8796D3E65C2E1A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E9DE55AB0FED4A88BFF83ECD06F16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7FBC1-9F7C-4818-AF4A-7BF42B57CC15}"/>
      </w:docPartPr>
      <w:docPartBody>
        <w:p w:rsidR="00425798" w:rsidRDefault="006D7A4D" w:rsidP="006D7A4D">
          <w:pPr>
            <w:pStyle w:val="E9DE55AB0FED4A88BFF83ECD06F16AB4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689D707761F54647A8EB5029E8BDC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6CF33-207E-4A12-85BA-3B8F97223B6A}"/>
      </w:docPartPr>
      <w:docPartBody>
        <w:p w:rsidR="00425798" w:rsidRDefault="006D7A4D" w:rsidP="006D7A4D">
          <w:pPr>
            <w:pStyle w:val="689D707761F54647A8EB5029E8BDC55F"/>
          </w:pPr>
          <w:r>
            <w:rPr>
              <w:rStyle w:val="PlaceholderText"/>
            </w:rPr>
            <w:t>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21"/>
    <w:rsid w:val="000C0C91"/>
    <w:rsid w:val="00352779"/>
    <w:rsid w:val="00371969"/>
    <w:rsid w:val="00425798"/>
    <w:rsid w:val="006D7A4D"/>
    <w:rsid w:val="00862DAF"/>
    <w:rsid w:val="009F0EB0"/>
    <w:rsid w:val="00A50D21"/>
    <w:rsid w:val="00B204D5"/>
    <w:rsid w:val="00BA336B"/>
    <w:rsid w:val="00C771DC"/>
    <w:rsid w:val="00D06925"/>
    <w:rsid w:val="00D2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C797DA756D49A1885AB4A43B02DEBB">
    <w:name w:val="D7C797DA756D49A1885AB4A43B02DEBB"/>
  </w:style>
  <w:style w:type="character" w:styleId="PlaceholderText">
    <w:name w:val="Placeholder Text"/>
    <w:basedOn w:val="DefaultParagraphFont"/>
    <w:uiPriority w:val="99"/>
    <w:semiHidden/>
    <w:rsid w:val="006D7A4D"/>
    <w:rPr>
      <w:color w:val="808080"/>
    </w:rPr>
  </w:style>
  <w:style w:type="paragraph" w:customStyle="1" w:styleId="D7432853066F4A119A691096662FCB3F">
    <w:name w:val="D7432853066F4A119A691096662FCB3F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">
    <w:name w:val="298F65269D6843F3B23EB62B13065B3D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">
    <w:name w:val="B56B7D88C81344D8BADE29CD8E6EB5EB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7432853066F4A119A691096662FCB3F1">
    <w:name w:val="D7432853066F4A119A691096662FCB3F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1">
    <w:name w:val="298F65269D6843F3B23EB62B13065B3D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1">
    <w:name w:val="B56B7D88C81344D8BADE29CD8E6EB5EB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">
    <w:name w:val="0D272CEDD47E44D489ACC937713E0D26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">
    <w:name w:val="9A6D7111D6E64CF5B87DE9D42071DC85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">
    <w:name w:val="557CDD7E412E4E95A48A59FAA02AD36D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">
    <w:name w:val="5DAC78AA9E7B4B8D8604A1FAD5149C3C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75AD882CCB424C49B9E4C2AD1368028C">
    <w:name w:val="75AD882CCB424C49B9E4C2AD1368028C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7432853066F4A119A691096662FCB3F2">
    <w:name w:val="D7432853066F4A119A691096662FCB3F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2">
    <w:name w:val="298F65269D6843F3B23EB62B13065B3D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2">
    <w:name w:val="B56B7D88C81344D8BADE29CD8E6EB5EB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1">
    <w:name w:val="0D272CEDD47E44D489ACC937713E0D26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1">
    <w:name w:val="9A6D7111D6E64CF5B87DE9D42071DC85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1">
    <w:name w:val="557CDD7E412E4E95A48A59FAA02AD36D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1">
    <w:name w:val="5DAC78AA9E7B4B8D8604A1FAD5149C3C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75AD882CCB424C49B9E4C2AD1368028C1">
    <w:name w:val="75AD882CCB424C49B9E4C2AD1368028C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">
    <w:name w:val="D6DEF09D8C4C4F35991B2353D49FAF11"/>
    <w:rsid w:val="00A50D21"/>
  </w:style>
  <w:style w:type="paragraph" w:customStyle="1" w:styleId="46E70E7A503A4F2F9EF2B10D4C49FD2C">
    <w:name w:val="46E70E7A503A4F2F9EF2B10D4C49FD2C"/>
    <w:rsid w:val="00A50D21"/>
  </w:style>
  <w:style w:type="paragraph" w:customStyle="1" w:styleId="150AEB9A8306485089D5A9482ACAD6C5">
    <w:name w:val="150AEB9A8306485089D5A9482ACAD6C5"/>
    <w:rsid w:val="00A50D21"/>
  </w:style>
  <w:style w:type="paragraph" w:customStyle="1" w:styleId="D7432853066F4A119A691096662FCB3F3">
    <w:name w:val="D7432853066F4A119A691096662FCB3F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3">
    <w:name w:val="298F65269D6843F3B23EB62B13065B3D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3">
    <w:name w:val="B56B7D88C81344D8BADE29CD8E6EB5EB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2">
    <w:name w:val="0D272CEDD47E44D489ACC937713E0D26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1">
    <w:name w:val="D6DEF09D8C4C4F35991B2353D49FAF11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46E70E7A503A4F2F9EF2B10D4C49FD2C1">
    <w:name w:val="46E70E7A503A4F2F9EF2B10D4C49FD2C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150AEB9A8306485089D5A9482ACAD6C51">
    <w:name w:val="150AEB9A8306485089D5A9482ACAD6C5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2">
    <w:name w:val="9A6D7111D6E64CF5B87DE9D42071DC85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2">
    <w:name w:val="557CDD7E412E4E95A48A59FAA02AD36D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2">
    <w:name w:val="5DAC78AA9E7B4B8D8604A1FAD5149C3C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1837E954E1174DF29B76870D56C99C0C">
    <w:name w:val="1837E954E1174DF29B76870D56C99C0C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75AD882CCB424C49B9E4C2AD1368028C2">
    <w:name w:val="75AD882CCB424C49B9E4C2AD1368028C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7432853066F4A119A691096662FCB3F4">
    <w:name w:val="D7432853066F4A119A691096662FCB3F4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4">
    <w:name w:val="298F65269D6843F3B23EB62B13065B3D4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4">
    <w:name w:val="B56B7D88C81344D8BADE29CD8E6EB5EB4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3">
    <w:name w:val="0D272CEDD47E44D489ACC937713E0D26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2">
    <w:name w:val="D6DEF09D8C4C4F35991B2353D49FAF11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46E70E7A503A4F2F9EF2B10D4C49FD2C2">
    <w:name w:val="46E70E7A503A4F2F9EF2B10D4C49FD2C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150AEB9A8306485089D5A9482ACAD6C52">
    <w:name w:val="150AEB9A8306485089D5A9482ACAD6C5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3">
    <w:name w:val="9A6D7111D6E64CF5B87DE9D42071DC85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3">
    <w:name w:val="557CDD7E412E4E95A48A59FAA02AD36D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3">
    <w:name w:val="5DAC78AA9E7B4B8D8604A1FAD5149C3C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1837E954E1174DF29B76870D56C99C0C1">
    <w:name w:val="1837E954E1174DF29B76870D56C99C0C1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75AD882CCB424C49B9E4C2AD1368028C3">
    <w:name w:val="75AD882CCB424C49B9E4C2AD1368028C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7432853066F4A119A691096662FCB3F5">
    <w:name w:val="D7432853066F4A119A691096662FCB3F5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5">
    <w:name w:val="298F65269D6843F3B23EB62B13065B3D5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5">
    <w:name w:val="B56B7D88C81344D8BADE29CD8E6EB5EB5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4">
    <w:name w:val="0D272CEDD47E44D489ACC937713E0D264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3">
    <w:name w:val="D6DEF09D8C4C4F35991B2353D49FAF11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46E70E7A503A4F2F9EF2B10D4C49FD2C3">
    <w:name w:val="46E70E7A503A4F2F9EF2B10D4C49FD2C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150AEB9A8306485089D5A9482ACAD6C53">
    <w:name w:val="150AEB9A8306485089D5A9482ACAD6C53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4">
    <w:name w:val="9A6D7111D6E64CF5B87DE9D42071DC854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4">
    <w:name w:val="557CDD7E412E4E95A48A59FAA02AD36D4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4">
    <w:name w:val="5DAC78AA9E7B4B8D8604A1FAD5149C3C4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1837E954E1174DF29B76870D56C99C0C2">
    <w:name w:val="1837E954E1174DF29B76870D56C99C0C2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56B24B6AEAD941B1A8A6E5E2371C6EC6">
    <w:name w:val="56B24B6AEAD941B1A8A6E5E2371C6EC6"/>
    <w:rsid w:val="00A50D21"/>
    <w:pPr>
      <w:spacing w:after="0" w:line="276" w:lineRule="auto"/>
    </w:pPr>
    <w:rPr>
      <w:sz w:val="20"/>
      <w:szCs w:val="20"/>
      <w:lang w:eastAsia="ja-JP"/>
    </w:rPr>
  </w:style>
  <w:style w:type="paragraph" w:customStyle="1" w:styleId="707AD9E180B14F349559EB26869109F8">
    <w:name w:val="707AD9E180B14F349559EB26869109F8"/>
    <w:rsid w:val="000C0C91"/>
    <w:pPr>
      <w:spacing w:after="200" w:line="276" w:lineRule="auto"/>
    </w:pPr>
    <w:rPr>
      <w:lang w:eastAsia="zh-CN"/>
    </w:rPr>
  </w:style>
  <w:style w:type="paragraph" w:customStyle="1" w:styleId="D7432853066F4A119A691096662FCB3F6">
    <w:name w:val="D7432853066F4A119A691096662FCB3F6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6">
    <w:name w:val="298F65269D6843F3B23EB62B13065B3D6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6">
    <w:name w:val="B56B7D88C81344D8BADE29CD8E6EB5EB6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5">
    <w:name w:val="0D272CEDD47E44D489ACC937713E0D265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4">
    <w:name w:val="D6DEF09D8C4C4F35991B2353D49FAF114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46E70E7A503A4F2F9EF2B10D4C49FD2C4">
    <w:name w:val="46E70E7A503A4F2F9EF2B10D4C49FD2C4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150AEB9A8306485089D5A9482ACAD6C54">
    <w:name w:val="150AEB9A8306485089D5A9482ACAD6C54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5">
    <w:name w:val="9A6D7111D6E64CF5B87DE9D42071DC855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5">
    <w:name w:val="557CDD7E412E4E95A48A59FAA02AD36D5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5">
    <w:name w:val="5DAC78AA9E7B4B8D8604A1FAD5149C3C5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1837E954E1174DF29B76870D56C99C0C3">
    <w:name w:val="1837E954E1174DF29B76870D56C99C0C3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56B24B6AEAD941B1A8A6E5E2371C6EC61">
    <w:name w:val="56B24B6AEAD941B1A8A6E5E2371C6EC61"/>
    <w:rsid w:val="000C0C91"/>
    <w:pPr>
      <w:spacing w:after="0" w:line="276" w:lineRule="auto"/>
    </w:pPr>
    <w:rPr>
      <w:sz w:val="20"/>
      <w:szCs w:val="20"/>
      <w:lang w:eastAsia="ja-JP"/>
    </w:rPr>
  </w:style>
  <w:style w:type="paragraph" w:customStyle="1" w:styleId="0FA81D2672C74F91BDF4E87C2B2D509F">
    <w:name w:val="0FA81D2672C74F91BDF4E87C2B2D509F"/>
    <w:rsid w:val="00BA336B"/>
    <w:pPr>
      <w:spacing w:after="200" w:line="276" w:lineRule="auto"/>
    </w:pPr>
    <w:rPr>
      <w:lang w:eastAsia="zh-CN"/>
    </w:rPr>
  </w:style>
  <w:style w:type="paragraph" w:customStyle="1" w:styleId="D7432853066F4A119A691096662FCB3F7">
    <w:name w:val="D7432853066F4A119A691096662FCB3F7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7">
    <w:name w:val="298F65269D6843F3B23EB62B13065B3D7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7">
    <w:name w:val="B56B7D88C81344D8BADE29CD8E6EB5EB7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6">
    <w:name w:val="0D272CEDD47E44D489ACC937713E0D266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5">
    <w:name w:val="D6DEF09D8C4C4F35991B2353D49FAF115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46E70E7A503A4F2F9EF2B10D4C49FD2C5">
    <w:name w:val="46E70E7A503A4F2F9EF2B10D4C49FD2C5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150AEB9A8306485089D5A9482ACAD6C55">
    <w:name w:val="150AEB9A8306485089D5A9482ACAD6C55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6">
    <w:name w:val="9A6D7111D6E64CF5B87DE9D42071DC856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6">
    <w:name w:val="557CDD7E412E4E95A48A59FAA02AD36D6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0FA81D2672C74F91BDF4E87C2B2D509F1">
    <w:name w:val="0FA81D2672C74F91BDF4E87C2B2D509F1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6">
    <w:name w:val="5DAC78AA9E7B4B8D8604A1FAD5149C3C6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57BDFF24F25444DEB19A9021B9849819">
    <w:name w:val="57BDFF24F25444DEB19A9021B9849819"/>
    <w:rsid w:val="00BA336B"/>
    <w:pPr>
      <w:spacing w:after="0" w:line="276" w:lineRule="auto"/>
    </w:pPr>
    <w:rPr>
      <w:sz w:val="20"/>
      <w:szCs w:val="20"/>
      <w:lang w:eastAsia="ja-JP"/>
    </w:rPr>
  </w:style>
  <w:style w:type="paragraph" w:customStyle="1" w:styleId="D7432853066F4A119A691096662FCB3F8">
    <w:name w:val="D7432853066F4A119A691096662FCB3F8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8">
    <w:name w:val="298F65269D6843F3B23EB62B13065B3D8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8">
    <w:name w:val="B56B7D88C81344D8BADE29CD8E6EB5EB8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7">
    <w:name w:val="0D272CEDD47E44D489ACC937713E0D267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6">
    <w:name w:val="D6DEF09D8C4C4F35991B2353D49FAF116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46E70E7A503A4F2F9EF2B10D4C49FD2C6">
    <w:name w:val="46E70E7A503A4F2F9EF2B10D4C49FD2C6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150AEB9A8306485089D5A9482ACAD6C56">
    <w:name w:val="150AEB9A8306485089D5A9482ACAD6C56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7">
    <w:name w:val="9A6D7111D6E64CF5B87DE9D42071DC857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7">
    <w:name w:val="557CDD7E412E4E95A48A59FAA02AD36D7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0FA81D2672C74F91BDF4E87C2B2D509F2">
    <w:name w:val="0FA81D2672C74F91BDF4E87C2B2D509F2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7">
    <w:name w:val="5DAC78AA9E7B4B8D8604A1FAD5149C3C7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D7432853066F4A119A691096662FCB3F9">
    <w:name w:val="D7432853066F4A119A691096662FCB3F9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298F65269D6843F3B23EB62B13065B3D9">
    <w:name w:val="298F65269D6843F3B23EB62B13065B3D9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B56B7D88C81344D8BADE29CD8E6EB5EB9">
    <w:name w:val="B56B7D88C81344D8BADE29CD8E6EB5EB9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0D272CEDD47E44D489ACC937713E0D268">
    <w:name w:val="0D272CEDD47E44D489ACC937713E0D268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D6DEF09D8C4C4F35991B2353D49FAF117">
    <w:name w:val="D6DEF09D8C4C4F35991B2353D49FAF117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46E70E7A503A4F2F9EF2B10D4C49FD2C7">
    <w:name w:val="46E70E7A503A4F2F9EF2B10D4C49FD2C7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150AEB9A8306485089D5A9482ACAD6C57">
    <w:name w:val="150AEB9A8306485089D5A9482ACAD6C57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9A6D7111D6E64CF5B87DE9D42071DC858">
    <w:name w:val="9A6D7111D6E64CF5B87DE9D42071DC858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557CDD7E412E4E95A48A59FAA02AD36D8">
    <w:name w:val="557CDD7E412E4E95A48A59FAA02AD36D8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0FA81D2672C74F91BDF4E87C2B2D509F3">
    <w:name w:val="0FA81D2672C74F91BDF4E87C2B2D509F3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5DAC78AA9E7B4B8D8604A1FAD5149C3C8">
    <w:name w:val="5DAC78AA9E7B4B8D8604A1FAD5149C3C8"/>
    <w:rsid w:val="006D7A4D"/>
    <w:pPr>
      <w:spacing w:after="0" w:line="276" w:lineRule="auto"/>
    </w:pPr>
    <w:rPr>
      <w:sz w:val="20"/>
      <w:szCs w:val="20"/>
      <w:lang w:eastAsia="ja-JP"/>
    </w:rPr>
  </w:style>
  <w:style w:type="paragraph" w:customStyle="1" w:styleId="C1B5C37CE7BA49459F4504CBDAFBF9CB">
    <w:name w:val="C1B5C37CE7BA49459F4504CBDAFBF9CB"/>
    <w:rsid w:val="006D7A4D"/>
  </w:style>
  <w:style w:type="paragraph" w:customStyle="1" w:styleId="0B9C1C2970B64AAB9D8796D3E65C2E1A">
    <w:name w:val="0B9C1C2970B64AAB9D8796D3E65C2E1A"/>
    <w:rsid w:val="006D7A4D"/>
  </w:style>
  <w:style w:type="paragraph" w:customStyle="1" w:styleId="E9DE55AB0FED4A88BFF83ECD06F16AB4">
    <w:name w:val="E9DE55AB0FED4A88BFF83ECD06F16AB4"/>
    <w:rsid w:val="006D7A4D"/>
  </w:style>
  <w:style w:type="paragraph" w:customStyle="1" w:styleId="689D707761F54647A8EB5029E8BDC55F">
    <w:name w:val="689D707761F54647A8EB5029E8BDC55F"/>
    <w:rsid w:val="006D7A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DAFFA8-1ECE-45CC-93E7-F226E19D1C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2F395C-C9DC-426A-9DE4-F52804888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Request form for approval to hire.dotx</Template>
  <TotalTime>0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2018-10-02T23:43:00Z</dcterms:created>
  <dcterms:modified xsi:type="dcterms:W3CDTF">2018-10-08T21:05:00Z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TC040219759991</vt:lpwstr>
  </property>
</Properties>
</file>